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1A902" w14:textId="77777777" w:rsidR="00C86542" w:rsidRPr="004C0771" w:rsidRDefault="004C0771" w:rsidP="004C0771">
      <w:pPr>
        <w:spacing w:before="4680"/>
        <w:jc w:val="center"/>
        <w:rPr>
          <w:sz w:val="48"/>
        </w:rPr>
      </w:pPr>
      <w:r w:rsidRPr="004C0771">
        <w:rPr>
          <w:sz w:val="48"/>
        </w:rPr>
        <w:t>ABSOLVENTSKÁ PRÁCE</w:t>
      </w:r>
    </w:p>
    <w:p w14:paraId="6CFD8352" w14:textId="77777777" w:rsidR="004C0771" w:rsidRPr="004C0771" w:rsidRDefault="004C0771" w:rsidP="004C0771">
      <w:pPr>
        <w:jc w:val="center"/>
        <w:rPr>
          <w:b/>
          <w:sz w:val="32"/>
        </w:rPr>
      </w:pPr>
      <w:r w:rsidRPr="004C0771">
        <w:rPr>
          <w:b/>
          <w:sz w:val="48"/>
        </w:rPr>
        <w:t>Název</w:t>
      </w:r>
    </w:p>
    <w:p w14:paraId="54A3D993" w14:textId="77777777" w:rsidR="004C0771" w:rsidRPr="004C0771" w:rsidRDefault="004C0771" w:rsidP="004C0771">
      <w:pPr>
        <w:spacing w:before="5400"/>
        <w:rPr>
          <w:sz w:val="36"/>
        </w:rPr>
      </w:pPr>
      <w:r w:rsidRPr="004C0771">
        <w:rPr>
          <w:sz w:val="36"/>
        </w:rPr>
        <w:t>Autor práce:</w:t>
      </w:r>
      <w:r w:rsidR="00C95ED5">
        <w:rPr>
          <w:sz w:val="36"/>
        </w:rPr>
        <w:t xml:space="preserve"> </w:t>
      </w:r>
    </w:p>
    <w:p w14:paraId="2CDEAEC0" w14:textId="2C9E7708" w:rsidR="004C0771" w:rsidRPr="004C0771" w:rsidRDefault="004C0771">
      <w:pPr>
        <w:rPr>
          <w:sz w:val="36"/>
        </w:rPr>
      </w:pPr>
      <w:r w:rsidRPr="004C0771">
        <w:rPr>
          <w:sz w:val="36"/>
        </w:rPr>
        <w:t>Třída:</w:t>
      </w:r>
      <w:r w:rsidR="00C95ED5">
        <w:rPr>
          <w:sz w:val="36"/>
        </w:rPr>
        <w:t xml:space="preserve"> IX.</w:t>
      </w:r>
      <w:r w:rsidR="00CB38BF">
        <w:rPr>
          <w:sz w:val="36"/>
        </w:rPr>
        <w:t xml:space="preserve"> </w:t>
      </w:r>
    </w:p>
    <w:p w14:paraId="37D87BA7" w14:textId="46CD65B2" w:rsidR="00FF35D3" w:rsidRPr="00CB38BF" w:rsidRDefault="004C0771" w:rsidP="00CB38BF">
      <w:pPr>
        <w:rPr>
          <w:sz w:val="36"/>
        </w:rPr>
      </w:pPr>
      <w:r w:rsidRPr="004C0771">
        <w:rPr>
          <w:sz w:val="36"/>
        </w:rPr>
        <w:t>Školní rok:</w:t>
      </w:r>
      <w:r w:rsidR="00C95ED5">
        <w:rPr>
          <w:sz w:val="36"/>
        </w:rPr>
        <w:t xml:space="preserve"> </w:t>
      </w:r>
    </w:p>
    <w:sectPr w:rsidR="00FF35D3" w:rsidRPr="00CB38BF" w:rsidSect="004C0771">
      <w:headerReference w:type="first" r:id="rId6"/>
      <w:pgSz w:w="11906" w:h="16838"/>
      <w:pgMar w:top="1418" w:right="1134" w:bottom="1418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B3661" w14:textId="77777777" w:rsidR="004C4AF6" w:rsidRDefault="004C4AF6" w:rsidP="00C86542">
      <w:pPr>
        <w:spacing w:after="0" w:line="240" w:lineRule="auto"/>
      </w:pPr>
      <w:r>
        <w:separator/>
      </w:r>
    </w:p>
  </w:endnote>
  <w:endnote w:type="continuationSeparator" w:id="0">
    <w:p w14:paraId="063E6C30" w14:textId="77777777" w:rsidR="004C4AF6" w:rsidRDefault="004C4AF6" w:rsidP="00C86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C4A08" w14:textId="77777777" w:rsidR="004C4AF6" w:rsidRDefault="004C4AF6" w:rsidP="00C86542">
      <w:pPr>
        <w:spacing w:after="0" w:line="240" w:lineRule="auto"/>
      </w:pPr>
      <w:r>
        <w:separator/>
      </w:r>
    </w:p>
  </w:footnote>
  <w:footnote w:type="continuationSeparator" w:id="0">
    <w:p w14:paraId="39E8EA1B" w14:textId="77777777" w:rsidR="004C4AF6" w:rsidRDefault="004C4AF6" w:rsidP="00C86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05701" w14:textId="77777777" w:rsidR="00C86542" w:rsidRDefault="004C0771">
    <w:pPr>
      <w:pStyle w:val="Zhlav"/>
    </w:pPr>
    <w:r w:rsidRPr="00BE1539">
      <w:rPr>
        <w:noProof/>
        <w:lang w:eastAsia="cs-CZ"/>
      </w:rPr>
      <w:drawing>
        <wp:inline distT="0" distB="0" distL="0" distR="0" wp14:anchorId="0B3FED62" wp14:editId="2E827449">
          <wp:extent cx="5760085" cy="713105"/>
          <wp:effectExtent l="0" t="0" r="0" b="0"/>
          <wp:docPr id="2" name="obrázek 1" descr="Dopisní%20papí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pisní%20papír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713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5D3"/>
    <w:rsid w:val="000D113B"/>
    <w:rsid w:val="004C0771"/>
    <w:rsid w:val="004C4AF6"/>
    <w:rsid w:val="006A0F73"/>
    <w:rsid w:val="006F5A3E"/>
    <w:rsid w:val="008637C8"/>
    <w:rsid w:val="00C86542"/>
    <w:rsid w:val="00C95ED5"/>
    <w:rsid w:val="00CB38BF"/>
    <w:rsid w:val="00FF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EB7C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C86542"/>
  </w:style>
  <w:style w:type="paragraph" w:styleId="Nadpis1">
    <w:name w:val="heading 1"/>
    <w:basedOn w:val="Normln"/>
    <w:next w:val="Normln"/>
    <w:link w:val="Nadpis1Char"/>
    <w:uiPriority w:val="9"/>
    <w:rsid w:val="00C865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6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6542"/>
  </w:style>
  <w:style w:type="paragraph" w:styleId="Zpat">
    <w:name w:val="footer"/>
    <w:basedOn w:val="Normln"/>
    <w:link w:val="ZpatChar"/>
    <w:uiPriority w:val="99"/>
    <w:unhideWhenUsed/>
    <w:rsid w:val="00C86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6542"/>
  </w:style>
  <w:style w:type="character" w:customStyle="1" w:styleId="Nadpis1Char">
    <w:name w:val="Nadpis 1 Char"/>
    <w:basedOn w:val="Standardnpsmoodstavce"/>
    <w:link w:val="Nadpis1"/>
    <w:uiPriority w:val="9"/>
    <w:rsid w:val="00C865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link w:val="BezmezerChar"/>
    <w:uiPriority w:val="1"/>
    <w:rsid w:val="00C86542"/>
    <w:pPr>
      <w:spacing w:after="0" w:line="240" w:lineRule="auto"/>
    </w:pPr>
  </w:style>
  <w:style w:type="paragraph" w:customStyle="1" w:styleId="Nzevkapitoly">
    <w:name w:val="Název kapitoly"/>
    <w:basedOn w:val="Bezmezer"/>
    <w:link w:val="NzevkapitolyChar"/>
    <w:qFormat/>
    <w:rsid w:val="00C86542"/>
    <w:rPr>
      <w:sz w:val="32"/>
    </w:rPr>
  </w:style>
  <w:style w:type="paragraph" w:customStyle="1" w:styleId="Nzevpodkapitoly">
    <w:name w:val="Název podkapitoly"/>
    <w:basedOn w:val="Normln"/>
    <w:link w:val="NzevpodkapitolyChar"/>
    <w:qFormat/>
    <w:rsid w:val="00C86542"/>
    <w:pPr>
      <w:spacing w:before="120" w:after="120"/>
    </w:pPr>
    <w:rPr>
      <w:sz w:val="28"/>
    </w:rPr>
  </w:style>
  <w:style w:type="character" w:customStyle="1" w:styleId="BezmezerChar">
    <w:name w:val="Bez mezer Char"/>
    <w:basedOn w:val="Standardnpsmoodstavce"/>
    <w:link w:val="Bezmezer"/>
    <w:uiPriority w:val="1"/>
    <w:rsid w:val="00C86542"/>
  </w:style>
  <w:style w:type="character" w:customStyle="1" w:styleId="NzevkapitolyChar">
    <w:name w:val="Název kapitoly Char"/>
    <w:basedOn w:val="BezmezerChar"/>
    <w:link w:val="Nzevkapitoly"/>
    <w:rsid w:val="00C86542"/>
    <w:rPr>
      <w:sz w:val="32"/>
    </w:rPr>
  </w:style>
  <w:style w:type="paragraph" w:customStyle="1" w:styleId="Text">
    <w:name w:val="Text"/>
    <w:basedOn w:val="Normln"/>
    <w:link w:val="TextChar"/>
    <w:qFormat/>
    <w:rsid w:val="00C86542"/>
    <w:pPr>
      <w:spacing w:before="120" w:after="120"/>
    </w:pPr>
    <w:rPr>
      <w:sz w:val="24"/>
    </w:rPr>
  </w:style>
  <w:style w:type="character" w:customStyle="1" w:styleId="NzevpodkapitolyChar">
    <w:name w:val="Název podkapitoly Char"/>
    <w:basedOn w:val="Standardnpsmoodstavce"/>
    <w:link w:val="Nzevpodkapitoly"/>
    <w:rsid w:val="00C86542"/>
    <w:rPr>
      <w:sz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6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Char">
    <w:name w:val="Text Char"/>
    <w:basedOn w:val="Standardnpsmoodstavce"/>
    <w:link w:val="Text"/>
    <w:rsid w:val="00C86542"/>
    <w:rPr>
      <w:sz w:val="2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5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Uvodni_list_pisemne_casti_AP.dotx</Template>
  <TotalTime>2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broz</dc:creator>
  <cp:lastModifiedBy>Anýž Roman</cp:lastModifiedBy>
  <cp:revision>2</cp:revision>
  <dcterms:created xsi:type="dcterms:W3CDTF">2026-05-18T10:03:00Z</dcterms:created>
  <dcterms:modified xsi:type="dcterms:W3CDTF">2026-05-18T10:03:00Z</dcterms:modified>
</cp:coreProperties>
</file>